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633F2" w14:textId="77777777" w:rsidR="00E106CA" w:rsidRPr="00A6613F" w:rsidRDefault="00E106CA" w:rsidP="00E106CA">
      <w:pPr>
        <w:rPr>
          <w:rFonts w:ascii="Times New Roman" w:hAnsi="Times New Roman" w:cs="Times New Roman"/>
          <w:b/>
          <w:bCs/>
          <w:sz w:val="8"/>
          <w:szCs w:val="8"/>
        </w:rPr>
      </w:pPr>
    </w:p>
    <w:p w14:paraId="10C1700E" w14:textId="77777777" w:rsidR="00A6613F" w:rsidRPr="00A6613F" w:rsidRDefault="00A6613F" w:rsidP="00A6613F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6"/>
          <w:szCs w:val="12"/>
        </w:rPr>
      </w:pPr>
    </w:p>
    <w:p w14:paraId="0C447FAE" w14:textId="2274D318" w:rsidR="00A6613F" w:rsidRDefault="00A6613F" w:rsidP="00A6613F">
      <w:pPr>
        <w:pStyle w:val="NoSpacing"/>
        <w:jc w:val="center"/>
        <w:rPr>
          <w:rFonts w:ascii="Times New Roman" w:hAnsi="Times New Roman" w:cs="Times New Roman"/>
          <w:b/>
          <w:bCs/>
          <w:color w:val="4472C4" w:themeColor="accent1"/>
          <w:sz w:val="36"/>
          <w:szCs w:val="48"/>
        </w:rPr>
      </w:pPr>
      <w:r w:rsidRPr="0030042C">
        <w:rPr>
          <w:rFonts w:ascii="Times New Roman" w:hAnsi="Times New Roman" w:cs="Times New Roman"/>
          <w:b/>
          <w:bCs/>
          <w:color w:val="4472C4" w:themeColor="accent1"/>
          <w:sz w:val="36"/>
          <w:szCs w:val="48"/>
        </w:rPr>
        <w:t xml:space="preserve">Chiba Institute of Technology (CIT) Scholarship </w:t>
      </w:r>
      <w:r w:rsidR="0030042C">
        <w:rPr>
          <w:rFonts w:ascii="Times New Roman" w:hAnsi="Times New Roman" w:cs="Times New Roman"/>
          <w:b/>
          <w:bCs/>
          <w:color w:val="4472C4" w:themeColor="accent1"/>
          <w:sz w:val="36"/>
          <w:szCs w:val="48"/>
        </w:rPr>
        <w:t>–</w:t>
      </w:r>
      <w:r w:rsidRPr="0030042C">
        <w:rPr>
          <w:rFonts w:ascii="Times New Roman" w:hAnsi="Times New Roman" w:cs="Times New Roman"/>
          <w:b/>
          <w:bCs/>
          <w:color w:val="4472C4" w:themeColor="accent1"/>
          <w:sz w:val="36"/>
          <w:szCs w:val="48"/>
        </w:rPr>
        <w:t xml:space="preserve"> 2027</w:t>
      </w:r>
    </w:p>
    <w:p w14:paraId="2CC9D98F" w14:textId="77777777" w:rsidR="0030042C" w:rsidRPr="0030042C" w:rsidRDefault="0030042C" w:rsidP="00A6613F">
      <w:pPr>
        <w:pStyle w:val="NoSpacing"/>
        <w:jc w:val="center"/>
        <w:rPr>
          <w:rFonts w:ascii="Times New Roman" w:hAnsi="Times New Roman" w:cs="Times New Roman"/>
          <w:b/>
          <w:bCs/>
          <w:color w:val="4472C4" w:themeColor="accent1"/>
          <w:szCs w:val="32"/>
        </w:rPr>
      </w:pPr>
    </w:p>
    <w:p w14:paraId="3AE2FDEB" w14:textId="77777777" w:rsidR="00A6613F" w:rsidRPr="0030042C" w:rsidRDefault="00A6613F" w:rsidP="00A6613F">
      <w:pPr>
        <w:pStyle w:val="NoSpacing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p w14:paraId="3133F3B1" w14:textId="6A362945" w:rsidR="00A6613F" w:rsidRPr="00A6613F" w:rsidRDefault="00546C58" w:rsidP="00A6613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D65E644" wp14:editId="21ADEEC9">
            <wp:simplePos x="0" y="0"/>
            <wp:positionH relativeFrom="column">
              <wp:posOffset>3710305</wp:posOffset>
            </wp:positionH>
            <wp:positionV relativeFrom="paragraph">
              <wp:posOffset>852805</wp:posOffset>
            </wp:positionV>
            <wp:extent cx="802640" cy="802640"/>
            <wp:effectExtent l="0" t="0" r="0" b="0"/>
            <wp:wrapTight wrapText="bothSides">
              <wp:wrapPolygon edited="0">
                <wp:start x="0" y="0"/>
                <wp:lineTo x="0" y="21019"/>
                <wp:lineTo x="21019" y="21019"/>
                <wp:lineTo x="21019" y="0"/>
                <wp:lineTo x="0" y="0"/>
              </wp:wrapPolygon>
            </wp:wrapTight>
            <wp:docPr id="6426156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15640" name="Picture 6426156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13F" w:rsidRPr="00A6613F">
        <w:rPr>
          <w:rFonts w:ascii="Times New Roman" w:hAnsi="Times New Roman" w:cs="Times New Roman"/>
          <w:sz w:val="24"/>
          <w:szCs w:val="24"/>
        </w:rPr>
        <w:t>The Department of Education, CTA, is pleased to announce that Chiba Institute of Technology in Japan is offering scholarships for three Tibetan refugee students to pursue a two-year master’s program at their institution. This scholarship will cover tuition fees, accommodation and round-trip travel expenses. Interested applicants are required to submit all necessary documents through the link provided by</w:t>
      </w:r>
      <w:r w:rsidR="00705F85">
        <w:rPr>
          <w:rFonts w:ascii="Times New Roman" w:hAnsi="Times New Roman" w:cs="Times New Roman"/>
          <w:sz w:val="24"/>
          <w:szCs w:val="24"/>
        </w:rPr>
        <w:t xml:space="preserve"> </w:t>
      </w:r>
      <w:r w:rsidR="00A6613F" w:rsidRPr="00A6613F">
        <w:rPr>
          <w:rFonts w:ascii="Times New Roman" w:hAnsi="Times New Roman" w:cs="Times New Roman"/>
          <w:sz w:val="24"/>
          <w:szCs w:val="24"/>
        </w:rPr>
        <w:t>June</w:t>
      </w:r>
      <w:r w:rsidR="00705F85">
        <w:rPr>
          <w:rFonts w:ascii="Times New Roman" w:hAnsi="Times New Roman" w:cs="Times New Roman"/>
          <w:sz w:val="24"/>
          <w:szCs w:val="24"/>
        </w:rPr>
        <w:t xml:space="preserve"> 21,</w:t>
      </w:r>
      <w:r w:rsidR="00A6613F" w:rsidRPr="00A6613F">
        <w:rPr>
          <w:rFonts w:ascii="Times New Roman" w:hAnsi="Times New Roman" w:cs="Times New Roman"/>
          <w:sz w:val="24"/>
          <w:szCs w:val="24"/>
        </w:rPr>
        <w:t xml:space="preserve"> 2026.</w:t>
      </w:r>
    </w:p>
    <w:p w14:paraId="3118A68B" w14:textId="767F150F" w:rsidR="00A6613F" w:rsidRPr="0030042C" w:rsidRDefault="00A6613F" w:rsidP="00A6613F">
      <w:pPr>
        <w:pStyle w:val="NoSpacing"/>
        <w:jc w:val="both"/>
        <w:rPr>
          <w:rFonts w:ascii="Times New Roman" w:hAnsi="Times New Roman" w:cs="Times New Roman"/>
          <w:sz w:val="10"/>
          <w:szCs w:val="10"/>
        </w:rPr>
      </w:pPr>
    </w:p>
    <w:p w14:paraId="19B9E2CA" w14:textId="1A56A9D9" w:rsidR="00A6613F" w:rsidRPr="00A6613F" w:rsidRDefault="00A6613F" w:rsidP="00A6613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552E6918" w14:textId="77777777" w:rsidR="002124D6" w:rsidRDefault="00A6613F" w:rsidP="00A6613F">
      <w:pPr>
        <w:pStyle w:val="NoSpacing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 xml:space="preserve">Apply here: </w:t>
      </w:r>
    </w:p>
    <w:p w14:paraId="0B3E0D05" w14:textId="7DE8FCB4" w:rsidR="00A6613F" w:rsidRPr="00A6613F" w:rsidRDefault="002124D6" w:rsidP="00A6613F">
      <w:pPr>
        <w:pStyle w:val="NoSpacing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375FEE">
          <w:rPr>
            <w:rStyle w:val="Hyperlink"/>
            <w:rFonts w:ascii="Times New Roman" w:hAnsi="Times New Roman" w:cs="Times New Roman"/>
            <w:sz w:val="24"/>
            <w:szCs w:val="24"/>
          </w:rPr>
          <w:t>https://forms.gle/okS8mLK2HKQiP4q16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861DAE" w14:textId="77777777" w:rsidR="00A6613F" w:rsidRPr="00A6613F" w:rsidRDefault="00A6613F" w:rsidP="00A6613F">
      <w:pPr>
        <w:pStyle w:val="NoSpacing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22D8423" w14:textId="77777777" w:rsidR="00A6613F" w:rsidRPr="0030042C" w:rsidRDefault="00A6613F" w:rsidP="00A6613F">
      <w:pPr>
        <w:pStyle w:val="NoSpacing"/>
        <w:jc w:val="both"/>
        <w:rPr>
          <w:rFonts w:ascii="Times New Roman" w:hAnsi="Times New Roman" w:cs="Times New Roman"/>
          <w:sz w:val="10"/>
          <w:szCs w:val="10"/>
        </w:rPr>
      </w:pPr>
    </w:p>
    <w:p w14:paraId="67330A14" w14:textId="77777777" w:rsidR="00A6613F" w:rsidRDefault="00A6613F" w:rsidP="00A6613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>The scholarship opportunity will be open for the academic years 2027 to 2029, for the following master’s program courses:</w:t>
      </w:r>
    </w:p>
    <w:p w14:paraId="5B5C6E1F" w14:textId="77777777" w:rsidR="00A6613F" w:rsidRPr="00A6613F" w:rsidRDefault="00A6613F" w:rsidP="00A6613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2C169987" w14:textId="77777777" w:rsidR="00A6613F" w:rsidRPr="00A6613F" w:rsidRDefault="00A6613F" w:rsidP="00A6613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>1) Master's Program in Management Science</w:t>
      </w:r>
    </w:p>
    <w:p w14:paraId="7A0C97F9" w14:textId="77777777" w:rsidR="00A6613F" w:rsidRPr="00A6613F" w:rsidRDefault="00A6613F" w:rsidP="00A6613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>2) Master's Program in Information and Computer Science</w:t>
      </w:r>
    </w:p>
    <w:p w14:paraId="502F13AE" w14:textId="77777777" w:rsidR="00A6613F" w:rsidRDefault="00A6613F" w:rsidP="00A6613F">
      <w:pPr>
        <w:pStyle w:val="NoSpacing"/>
        <w:spacing w:after="240"/>
        <w:ind w:left="720"/>
        <w:jc w:val="both"/>
        <w:rPr>
          <w:rFonts w:ascii="Times New Roman" w:hAnsi="Times New Roman" w:cs="Times New Roman"/>
          <w:i/>
          <w:iCs/>
        </w:rPr>
      </w:pPr>
      <w:r w:rsidRPr="00A6613F">
        <w:rPr>
          <w:rFonts w:ascii="Times New Roman" w:hAnsi="Times New Roman" w:cs="Times New Roman"/>
          <w:i/>
          <w:iCs/>
        </w:rPr>
        <w:t>(All the courses will be conducted in English, except for the Japanese language class)</w:t>
      </w:r>
    </w:p>
    <w:p w14:paraId="68131137" w14:textId="77777777" w:rsidR="00A6613F" w:rsidRPr="0030042C" w:rsidRDefault="00A6613F" w:rsidP="00A6613F">
      <w:pPr>
        <w:pStyle w:val="NoSpacing"/>
        <w:spacing w:after="240"/>
        <w:rPr>
          <w:rFonts w:ascii="Times New Roman" w:hAnsi="Times New Roman" w:cs="Times New Roman"/>
          <w:i/>
          <w:iCs/>
          <w:sz w:val="2"/>
          <w:szCs w:val="2"/>
        </w:rPr>
      </w:pPr>
    </w:p>
    <w:p w14:paraId="3912ED87" w14:textId="1C259007" w:rsidR="00A6613F" w:rsidRPr="0030042C" w:rsidRDefault="00A6613F" w:rsidP="00A6613F">
      <w:pPr>
        <w:pStyle w:val="NoSpacing"/>
        <w:spacing w:after="240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30042C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Eligibility and Required Documents:</w:t>
      </w:r>
    </w:p>
    <w:p w14:paraId="262F1C6D" w14:textId="79B5A1BF" w:rsidR="00A6613F" w:rsidRPr="00A6613F" w:rsidRDefault="00A6613F" w:rsidP="00A6613F">
      <w:pPr>
        <w:pStyle w:val="NoSpacing"/>
        <w:numPr>
          <w:ilvl w:val="0"/>
          <w:numId w:val="8"/>
        </w:numPr>
        <w:spacing w:after="240"/>
        <w:ind w:left="270" w:hanging="270"/>
        <w:jc w:val="both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 xml:space="preserve">The applicant and their parents must be a Tibetan refugee holding a Green Book (GB) with contributions paid until the </w:t>
      </w:r>
      <w:r w:rsidR="00B63102">
        <w:rPr>
          <w:rFonts w:ascii="Times New Roman" w:hAnsi="Times New Roman" w:cs="Times New Roman"/>
          <w:sz w:val="24"/>
          <w:szCs w:val="24"/>
        </w:rPr>
        <w:t>March 2026</w:t>
      </w:r>
      <w:r w:rsidRPr="00A6613F">
        <w:rPr>
          <w:rFonts w:ascii="Times New Roman" w:hAnsi="Times New Roman" w:cs="Times New Roman"/>
          <w:sz w:val="24"/>
          <w:szCs w:val="24"/>
        </w:rPr>
        <w:t xml:space="preserve">. </w:t>
      </w:r>
      <w:hyperlink r:id="rId9" w:history="1">
        <w:r w:rsidRPr="00A6613F">
          <w:rPr>
            <w:rStyle w:val="Hyperlink"/>
            <w:rFonts w:ascii="Times New Roman" w:hAnsi="Times New Roman" w:cs="Times New Roman"/>
            <w:b/>
            <w:sz w:val="24"/>
            <w:szCs w:val="24"/>
            <w:u w:val="none"/>
          </w:rPr>
          <w:t>Form A</w:t>
        </w:r>
      </w:hyperlink>
      <w:r w:rsidRPr="00A6613F">
        <w:rPr>
          <w:rFonts w:ascii="Times New Roman" w:hAnsi="Times New Roman" w:cs="Times New Roman"/>
          <w:sz w:val="24"/>
          <w:szCs w:val="24"/>
        </w:rPr>
        <w:t xml:space="preserve"> must be duly filled and attested by local Tibetan Settlement Officer. </w:t>
      </w:r>
    </w:p>
    <w:p w14:paraId="0376B409" w14:textId="77777777" w:rsidR="0030042C" w:rsidRDefault="00A6613F" w:rsidP="0030042C">
      <w:pPr>
        <w:pStyle w:val="NoSpacing"/>
        <w:numPr>
          <w:ilvl w:val="0"/>
          <w:numId w:val="8"/>
        </w:numPr>
        <w:spacing w:after="240"/>
        <w:ind w:left="270" w:hanging="270"/>
        <w:jc w:val="both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 xml:space="preserve">The applicant must have secured a minimum aggregate percentage of 50% in their undergraduate degree from a recognized university in any field of study and must have graduated in 2023 or later. </w:t>
      </w:r>
      <w:r w:rsidRPr="00A6613F">
        <w:rPr>
          <w:rFonts w:ascii="Times New Roman" w:hAnsi="Times New Roman" w:cs="Times New Roman"/>
          <w:i/>
          <w:iCs/>
        </w:rPr>
        <w:t>(The graduation year will be considered according to the result/mark-sheet declaration date, not the date of issuance of the Degree Certificate).</w:t>
      </w:r>
    </w:p>
    <w:p w14:paraId="6D470CCB" w14:textId="7304AA01" w:rsidR="00A6613F" w:rsidRPr="0030042C" w:rsidRDefault="00A6613F" w:rsidP="0030042C">
      <w:pPr>
        <w:pStyle w:val="NoSpacing"/>
        <w:numPr>
          <w:ilvl w:val="0"/>
          <w:numId w:val="8"/>
        </w:numPr>
        <w:spacing w:after="240"/>
        <w:ind w:left="270" w:hanging="270"/>
        <w:jc w:val="both"/>
        <w:rPr>
          <w:rFonts w:ascii="Times New Roman" w:hAnsi="Times New Roman" w:cs="Times New Roman"/>
          <w:sz w:val="24"/>
          <w:szCs w:val="24"/>
        </w:rPr>
      </w:pPr>
      <w:r w:rsidRPr="0030042C">
        <w:rPr>
          <w:rFonts w:ascii="Times New Roman" w:hAnsi="Times New Roman" w:cs="Times New Roman"/>
          <w:sz w:val="24"/>
          <w:szCs w:val="24"/>
        </w:rPr>
        <w:t>Applicants must have a valid Registration Certificate (RC) and valid Identity Certificate (IC)/ Certificate of Identity (COI) or the payment receipt for newly applied/ for extension.</w:t>
      </w:r>
      <w:r w:rsidR="0030042C" w:rsidRPr="0030042C">
        <w:rPr>
          <w:rFonts w:ascii="Times New Roman" w:hAnsi="Times New Roman" w:cs="Times New Roman"/>
          <w:sz w:val="24"/>
          <w:szCs w:val="24"/>
        </w:rPr>
        <w:t xml:space="preserve"> Applicants who are renewing or applying for a new COI must obtain it by the</w:t>
      </w:r>
      <w:r w:rsidR="00705F85">
        <w:rPr>
          <w:rFonts w:ascii="Times New Roman" w:hAnsi="Times New Roman" w:cs="Times New Roman"/>
          <w:sz w:val="24"/>
          <w:szCs w:val="24"/>
        </w:rPr>
        <w:t xml:space="preserve"> end of</w:t>
      </w:r>
      <w:r w:rsidR="0030042C" w:rsidRPr="0030042C">
        <w:rPr>
          <w:rFonts w:ascii="Times New Roman" w:hAnsi="Times New Roman" w:cs="Times New Roman"/>
          <w:sz w:val="24"/>
          <w:szCs w:val="24"/>
        </w:rPr>
        <w:t xml:space="preserve"> </w:t>
      </w:r>
      <w:r w:rsidR="00705F85">
        <w:rPr>
          <w:rFonts w:ascii="Times New Roman" w:hAnsi="Times New Roman" w:cs="Times New Roman"/>
          <w:sz w:val="24"/>
          <w:szCs w:val="24"/>
        </w:rPr>
        <w:t>December 2026 and</w:t>
      </w:r>
      <w:r w:rsidR="0030042C" w:rsidRPr="0030042C">
        <w:rPr>
          <w:rFonts w:ascii="Times New Roman" w:hAnsi="Times New Roman" w:cs="Times New Roman"/>
          <w:sz w:val="24"/>
          <w:szCs w:val="24"/>
        </w:rPr>
        <w:t xml:space="preserve"> are personally responsible for meeting this requirement.</w:t>
      </w:r>
    </w:p>
    <w:p w14:paraId="59C2B1C5" w14:textId="77777777" w:rsidR="00A6613F" w:rsidRPr="00A6613F" w:rsidRDefault="00A6613F" w:rsidP="00A6613F">
      <w:pPr>
        <w:pStyle w:val="NoSpacing"/>
        <w:numPr>
          <w:ilvl w:val="0"/>
          <w:numId w:val="8"/>
        </w:numPr>
        <w:ind w:left="270" w:hanging="270"/>
        <w:jc w:val="both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>Applicants are required to compile the following documents into a single PDF, in the specified order:</w:t>
      </w:r>
    </w:p>
    <w:p w14:paraId="1D2AAD4F" w14:textId="77777777" w:rsidR="00A6613F" w:rsidRPr="00A6613F" w:rsidRDefault="00A6613F" w:rsidP="00A6613F">
      <w:pPr>
        <w:pStyle w:val="NoSpacing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>Resume with passport photo. (One page)</w:t>
      </w:r>
    </w:p>
    <w:p w14:paraId="094761E8" w14:textId="77777777" w:rsidR="00A6613F" w:rsidRPr="00A6613F" w:rsidRDefault="00A6613F" w:rsidP="00A6613F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>An essay on ‘Why you are applying for this scholarship?’ (400 to 500 words typed - A4 size)</w:t>
      </w:r>
    </w:p>
    <w:p w14:paraId="1283A939" w14:textId="77777777" w:rsidR="00A6613F" w:rsidRPr="00A6613F" w:rsidRDefault="00A6613F" w:rsidP="00A6613F">
      <w:pPr>
        <w:pStyle w:val="NoSpacing"/>
        <w:numPr>
          <w:ilvl w:val="0"/>
          <w:numId w:val="11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 xml:space="preserve">Japanese Language Certificate (if available) </w:t>
      </w:r>
    </w:p>
    <w:p w14:paraId="5FFF9C10" w14:textId="77777777" w:rsidR="00A6613F" w:rsidRPr="00A6613F" w:rsidRDefault="00A6613F" w:rsidP="00A6613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>5. No Objection Certificate (for employed applicants).</w:t>
      </w:r>
    </w:p>
    <w:p w14:paraId="178EC268" w14:textId="77777777" w:rsidR="0030042C" w:rsidRDefault="0030042C" w:rsidP="00A6613F">
      <w:pPr>
        <w:pStyle w:val="NoSpacing"/>
        <w:spacing w:after="240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</w:p>
    <w:p w14:paraId="6051AC3F" w14:textId="77777777" w:rsidR="00B63102" w:rsidRPr="00B63102" w:rsidRDefault="00B63102" w:rsidP="00A6613F">
      <w:pPr>
        <w:pStyle w:val="NoSpacing"/>
        <w:spacing w:after="240"/>
        <w:rPr>
          <w:rFonts w:ascii="Times New Roman" w:hAnsi="Times New Roman" w:cs="Times New Roman"/>
          <w:b/>
          <w:bCs/>
          <w:color w:val="4472C4" w:themeColor="accent1"/>
          <w:sz w:val="2"/>
          <w:szCs w:val="2"/>
        </w:rPr>
      </w:pPr>
    </w:p>
    <w:p w14:paraId="2FF5142A" w14:textId="677306C3" w:rsidR="00A6613F" w:rsidRPr="0030042C" w:rsidRDefault="00B63102" w:rsidP="00A6613F">
      <w:pPr>
        <w:pStyle w:val="NoSpacing"/>
        <w:spacing w:after="240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Preliminary </w:t>
      </w:r>
      <w:r w:rsidR="00A6613F" w:rsidRPr="0030042C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Selection Procedure:</w:t>
      </w:r>
    </w:p>
    <w:p w14:paraId="68136067" w14:textId="68361710" w:rsidR="00A6613F" w:rsidRPr="00A6613F" w:rsidRDefault="00A6613F" w:rsidP="00A6613F">
      <w:pPr>
        <w:pStyle w:val="NoSpacing"/>
        <w:numPr>
          <w:ilvl w:val="0"/>
          <w:numId w:val="9"/>
        </w:numPr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>An initial selection process comprising an online interview will be conducted for all eligible applicants on July</w:t>
      </w:r>
      <w:r w:rsidR="00705F85">
        <w:rPr>
          <w:rFonts w:ascii="Times New Roman" w:hAnsi="Times New Roman" w:cs="Times New Roman"/>
          <w:sz w:val="24"/>
          <w:szCs w:val="24"/>
        </w:rPr>
        <w:t xml:space="preserve"> 3,</w:t>
      </w:r>
      <w:r w:rsidRPr="00A6613F">
        <w:rPr>
          <w:rFonts w:ascii="Times New Roman" w:hAnsi="Times New Roman" w:cs="Times New Roman"/>
          <w:sz w:val="24"/>
          <w:szCs w:val="24"/>
        </w:rPr>
        <w:t xml:space="preserve"> 2026.</w:t>
      </w:r>
    </w:p>
    <w:p w14:paraId="4A6644C1" w14:textId="44541163" w:rsidR="00A6613F" w:rsidRPr="00A6613F" w:rsidRDefault="00A6613F" w:rsidP="00A6613F">
      <w:pPr>
        <w:pStyle w:val="NoSpacing"/>
        <w:numPr>
          <w:ilvl w:val="0"/>
          <w:numId w:val="9"/>
        </w:numPr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>The top five highest scoring candidates will be preliminar</w:t>
      </w:r>
      <w:r w:rsidR="001E5991">
        <w:rPr>
          <w:rFonts w:ascii="Times New Roman" w:hAnsi="Times New Roman" w:cs="Times New Roman"/>
          <w:sz w:val="24"/>
          <w:szCs w:val="24"/>
        </w:rPr>
        <w:t>il</w:t>
      </w:r>
      <w:r w:rsidRPr="00A6613F">
        <w:rPr>
          <w:rFonts w:ascii="Times New Roman" w:hAnsi="Times New Roman" w:cs="Times New Roman"/>
          <w:sz w:val="24"/>
          <w:szCs w:val="24"/>
        </w:rPr>
        <w:t xml:space="preserve">y shortlisted. The marking system out of 100 is as follows: </w:t>
      </w:r>
    </w:p>
    <w:p w14:paraId="50688B2F" w14:textId="5AB31886" w:rsidR="00A6613F" w:rsidRPr="00A6613F" w:rsidRDefault="00A6613F" w:rsidP="00A6613F">
      <w:pPr>
        <w:pStyle w:val="NoSpacing"/>
        <w:numPr>
          <w:ilvl w:val="1"/>
          <w:numId w:val="10"/>
        </w:numPr>
        <w:ind w:left="810"/>
        <w:jc w:val="both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 xml:space="preserve">Preliminary Interview: </w:t>
      </w:r>
      <w:r w:rsidR="00B6310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6613F">
        <w:rPr>
          <w:rFonts w:ascii="Times New Roman" w:hAnsi="Times New Roman" w:cs="Times New Roman"/>
          <w:b/>
          <w:bCs/>
          <w:sz w:val="24"/>
          <w:szCs w:val="24"/>
        </w:rPr>
        <w:t>0 Points</w:t>
      </w:r>
    </w:p>
    <w:p w14:paraId="55B07991" w14:textId="77777777" w:rsidR="00A6613F" w:rsidRPr="00A6613F" w:rsidRDefault="00A6613F" w:rsidP="00A6613F">
      <w:pPr>
        <w:pStyle w:val="NoSpacing"/>
        <w:ind w:left="810"/>
        <w:jc w:val="both"/>
        <w:rPr>
          <w:rFonts w:ascii="Times New Roman" w:hAnsi="Times New Roman" w:cs="Times New Roman"/>
          <w:sz w:val="16"/>
          <w:szCs w:val="16"/>
        </w:rPr>
      </w:pPr>
    </w:p>
    <w:p w14:paraId="6E34944D" w14:textId="77777777" w:rsidR="00A6613F" w:rsidRPr="00A6613F" w:rsidRDefault="00A6613F" w:rsidP="00A6613F">
      <w:pPr>
        <w:pStyle w:val="NoSpacing"/>
        <w:ind w:left="810"/>
        <w:jc w:val="both"/>
        <w:rPr>
          <w:rFonts w:ascii="Times New Roman" w:hAnsi="Times New Roman" w:cs="Times New Roman"/>
          <w:sz w:val="6"/>
          <w:szCs w:val="6"/>
        </w:rPr>
      </w:pPr>
    </w:p>
    <w:p w14:paraId="722A4C00" w14:textId="3192E48C" w:rsidR="00A6613F" w:rsidRPr="00A6613F" w:rsidRDefault="00A6613F" w:rsidP="00A6613F">
      <w:pPr>
        <w:pStyle w:val="NoSpacing"/>
        <w:numPr>
          <w:ilvl w:val="1"/>
          <w:numId w:val="10"/>
        </w:numPr>
        <w:ind w:left="810"/>
        <w:jc w:val="both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 xml:space="preserve">Undergraduate academic performance: </w:t>
      </w:r>
      <w:r w:rsidRPr="00A6613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6310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6613F">
        <w:rPr>
          <w:rFonts w:ascii="Times New Roman" w:hAnsi="Times New Roman" w:cs="Times New Roman"/>
          <w:b/>
          <w:bCs/>
          <w:sz w:val="24"/>
          <w:szCs w:val="24"/>
        </w:rPr>
        <w:t xml:space="preserve"> Points</w:t>
      </w:r>
      <w:r w:rsidRPr="00A6613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horzAnchor="page" w:tblpX="2318" w:tblpY="114"/>
        <w:tblW w:w="6228" w:type="dxa"/>
        <w:tblLook w:val="04A0" w:firstRow="1" w:lastRow="0" w:firstColumn="1" w:lastColumn="0" w:noHBand="0" w:noVBand="1"/>
      </w:tblPr>
      <w:tblGrid>
        <w:gridCol w:w="945"/>
        <w:gridCol w:w="2959"/>
        <w:gridCol w:w="2324"/>
      </w:tblGrid>
      <w:tr w:rsidR="00A6613F" w:rsidRPr="00A6613F" w14:paraId="2318E12F" w14:textId="77777777" w:rsidTr="00A6613F">
        <w:trPr>
          <w:trHeight w:val="618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BB289EB" w14:textId="77777777" w:rsidR="00A6613F" w:rsidRPr="00A6613F" w:rsidRDefault="00A6613F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S. No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B61E831" w14:textId="77777777" w:rsidR="00A6613F" w:rsidRPr="00A6613F" w:rsidRDefault="00A6613F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Undergraduate</w:t>
            </w:r>
            <w:r w:rsidRPr="00A6613F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br/>
              <w:t>(aggregate percentage)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6158841" w14:textId="77777777" w:rsidR="00A6613F" w:rsidRPr="00A6613F" w:rsidRDefault="00A6613F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Allotted points</w:t>
            </w:r>
          </w:p>
        </w:tc>
      </w:tr>
      <w:tr w:rsidR="00A6613F" w:rsidRPr="00A6613F" w14:paraId="6930A753" w14:textId="77777777" w:rsidTr="00A6613F">
        <w:trPr>
          <w:trHeight w:val="309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38B10" w14:textId="77777777" w:rsidR="00A6613F" w:rsidRPr="00A6613F" w:rsidRDefault="00A6613F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AA720" w14:textId="77777777" w:rsidR="00A6613F" w:rsidRPr="00A6613F" w:rsidRDefault="00A6613F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50-59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A46F2" w14:textId="48F411E9" w:rsidR="00A6613F" w:rsidRPr="00A6613F" w:rsidRDefault="00E00501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</w:t>
            </w:r>
            <w:r w:rsidR="00705F85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7</w:t>
            </w:r>
          </w:p>
        </w:tc>
      </w:tr>
      <w:tr w:rsidR="00A6613F" w:rsidRPr="00A6613F" w14:paraId="0106A60F" w14:textId="77777777" w:rsidTr="00A6613F">
        <w:trPr>
          <w:trHeight w:val="309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00D32" w14:textId="77777777" w:rsidR="00A6613F" w:rsidRPr="00A6613F" w:rsidRDefault="00A6613F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6FC2C" w14:textId="77777777" w:rsidR="00A6613F" w:rsidRPr="00A6613F" w:rsidRDefault="00A6613F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60-69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508FD" w14:textId="609104FF" w:rsidR="00A6613F" w:rsidRPr="00A6613F" w:rsidRDefault="00A6613F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</w:t>
            </w:r>
            <w:r w:rsidR="00705F85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9</w:t>
            </w:r>
          </w:p>
        </w:tc>
      </w:tr>
      <w:tr w:rsidR="00A6613F" w:rsidRPr="00A6613F" w14:paraId="07DE625D" w14:textId="77777777" w:rsidTr="00A6613F">
        <w:trPr>
          <w:trHeight w:val="309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D403F" w14:textId="77777777" w:rsidR="00A6613F" w:rsidRPr="00A6613F" w:rsidRDefault="00A6613F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6B6EF" w14:textId="77777777" w:rsidR="00A6613F" w:rsidRPr="00A6613F" w:rsidRDefault="00A6613F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70-79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4D28E" w14:textId="5E046A3D" w:rsidR="00A6613F" w:rsidRPr="00A6613F" w:rsidRDefault="00E00501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</w:t>
            </w:r>
            <w:r w:rsidR="00705F8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</w:t>
            </w:r>
          </w:p>
        </w:tc>
      </w:tr>
      <w:tr w:rsidR="00A6613F" w:rsidRPr="00A6613F" w14:paraId="443D120A" w14:textId="77777777" w:rsidTr="00A6613F">
        <w:trPr>
          <w:trHeight w:val="309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035EA" w14:textId="77777777" w:rsidR="00A6613F" w:rsidRPr="00A6613F" w:rsidRDefault="00A6613F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151AF" w14:textId="77777777" w:rsidR="00A6613F" w:rsidRPr="00A6613F" w:rsidRDefault="00A6613F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80-89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79431" w14:textId="531D03BA" w:rsidR="00A6613F" w:rsidRPr="00A6613F" w:rsidRDefault="00B63102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</w:t>
            </w:r>
            <w:r w:rsidR="00E00501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</w:t>
            </w:r>
          </w:p>
        </w:tc>
      </w:tr>
      <w:tr w:rsidR="00A6613F" w:rsidRPr="00A6613F" w14:paraId="138CAE71" w14:textId="77777777" w:rsidTr="00A6613F">
        <w:trPr>
          <w:trHeight w:val="309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9D53C" w14:textId="77777777" w:rsidR="00A6613F" w:rsidRPr="00A6613F" w:rsidRDefault="00A6613F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64334" w14:textId="77777777" w:rsidR="00A6613F" w:rsidRPr="00A6613F" w:rsidRDefault="00A6613F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90-100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CE4A7" w14:textId="24ABEACC" w:rsidR="00A6613F" w:rsidRPr="00A6613F" w:rsidRDefault="00A6613F" w:rsidP="00166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</w:t>
            </w:r>
            <w:r w:rsidR="00B63102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</w:t>
            </w:r>
          </w:p>
        </w:tc>
      </w:tr>
    </w:tbl>
    <w:p w14:paraId="170CDB60" w14:textId="77777777" w:rsidR="00A6613F" w:rsidRPr="00A6613F" w:rsidRDefault="00A6613F" w:rsidP="00A6613F">
      <w:pPr>
        <w:pStyle w:val="NoSpacing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14:paraId="6348BFCC" w14:textId="77777777" w:rsidR="00A6613F" w:rsidRPr="00A6613F" w:rsidRDefault="00A6613F" w:rsidP="00A6613F">
      <w:pPr>
        <w:pStyle w:val="NoSpacing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14:paraId="78F2F1B6" w14:textId="77777777" w:rsidR="00A6613F" w:rsidRPr="00A6613F" w:rsidRDefault="00A6613F" w:rsidP="00A6613F">
      <w:pPr>
        <w:pStyle w:val="NoSpacing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14:paraId="1B2FD5F2" w14:textId="77777777" w:rsidR="00A6613F" w:rsidRPr="00A6613F" w:rsidRDefault="00A6613F" w:rsidP="00A6613F">
      <w:pPr>
        <w:pStyle w:val="NoSpacing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14:paraId="152F5E16" w14:textId="77777777" w:rsidR="00A6613F" w:rsidRPr="00A6613F" w:rsidRDefault="00A6613F" w:rsidP="00A6613F">
      <w:pPr>
        <w:pStyle w:val="NoSpacing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14:paraId="55393C2C" w14:textId="77777777" w:rsidR="00A6613F" w:rsidRPr="00A6613F" w:rsidRDefault="00A6613F" w:rsidP="00A6613F">
      <w:pPr>
        <w:pStyle w:val="NoSpacing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14:paraId="0FC63715" w14:textId="77777777" w:rsidR="00A6613F" w:rsidRPr="00A6613F" w:rsidRDefault="00A6613F" w:rsidP="00A6613F">
      <w:pPr>
        <w:pStyle w:val="NoSpacing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14:paraId="423BE4F7" w14:textId="77777777" w:rsidR="00A6613F" w:rsidRPr="00A6613F" w:rsidRDefault="00A6613F" w:rsidP="00A6613F">
      <w:pPr>
        <w:pStyle w:val="NoSpacing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14:paraId="0ECBA463" w14:textId="77777777" w:rsidR="00A6613F" w:rsidRPr="00A6613F" w:rsidRDefault="00A6613F" w:rsidP="00A6613F">
      <w:pPr>
        <w:pStyle w:val="NoSpacing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14:paraId="356E1679" w14:textId="77777777" w:rsidR="00A6613F" w:rsidRPr="00A6613F" w:rsidRDefault="00A6613F" w:rsidP="00A6613F">
      <w:pPr>
        <w:pStyle w:val="NoSpacing"/>
        <w:ind w:left="81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horzAnchor="page" w:tblpX="2293" w:tblpY="356"/>
        <w:tblW w:w="6314" w:type="dxa"/>
        <w:tblLook w:val="04A0" w:firstRow="1" w:lastRow="0" w:firstColumn="1" w:lastColumn="0" w:noHBand="0" w:noVBand="1"/>
      </w:tblPr>
      <w:tblGrid>
        <w:gridCol w:w="958"/>
        <w:gridCol w:w="2999"/>
        <w:gridCol w:w="2357"/>
      </w:tblGrid>
      <w:tr w:rsidR="00B63102" w:rsidRPr="00A6613F" w14:paraId="7F4BD917" w14:textId="77777777" w:rsidTr="00B63102">
        <w:trPr>
          <w:trHeight w:val="618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5D1160B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S. No</w:t>
            </w:r>
          </w:p>
        </w:tc>
        <w:tc>
          <w:tcPr>
            <w:tcW w:w="2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147736C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JLPT Levels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D23BE65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Allotted points</w:t>
            </w:r>
          </w:p>
        </w:tc>
      </w:tr>
      <w:tr w:rsidR="00B63102" w:rsidRPr="00A6613F" w14:paraId="143C4691" w14:textId="77777777" w:rsidTr="00B63102">
        <w:trPr>
          <w:trHeight w:val="309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45499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E3432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JLPT N1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E52800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</w:t>
            </w:r>
          </w:p>
        </w:tc>
      </w:tr>
      <w:tr w:rsidR="00B63102" w:rsidRPr="00A6613F" w14:paraId="52AB75E9" w14:textId="77777777" w:rsidTr="00B63102">
        <w:trPr>
          <w:trHeight w:val="309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BF5DA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3897B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JLPT N2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E12FD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20</w:t>
            </w:r>
          </w:p>
        </w:tc>
      </w:tr>
      <w:tr w:rsidR="00B63102" w:rsidRPr="00A6613F" w14:paraId="06864670" w14:textId="77777777" w:rsidTr="00B63102">
        <w:trPr>
          <w:trHeight w:val="309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74B2E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3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BEDE3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JLPT N3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9216ED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</w:t>
            </w:r>
          </w:p>
        </w:tc>
      </w:tr>
      <w:tr w:rsidR="00B63102" w:rsidRPr="00A6613F" w14:paraId="0AB17ABD" w14:textId="77777777" w:rsidTr="00B63102">
        <w:trPr>
          <w:trHeight w:val="309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8DCF9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4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5235B1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JLPT N4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29D18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10</w:t>
            </w:r>
          </w:p>
        </w:tc>
      </w:tr>
      <w:tr w:rsidR="00B63102" w:rsidRPr="00A6613F" w14:paraId="1C677663" w14:textId="77777777" w:rsidTr="00B63102">
        <w:trPr>
          <w:trHeight w:val="309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E500B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11965C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 w:rsidRPr="00A6613F"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JLPT N5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1EB2A" w14:textId="77777777" w:rsidR="00B63102" w:rsidRPr="00A6613F" w:rsidRDefault="00B63102" w:rsidP="00B6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N" w:eastAsia="en-IN"/>
              </w:rPr>
              <w:t>5</w:t>
            </w:r>
          </w:p>
        </w:tc>
      </w:tr>
    </w:tbl>
    <w:p w14:paraId="5B60F5C0" w14:textId="776A42FF" w:rsidR="00A6613F" w:rsidRPr="00A6613F" w:rsidRDefault="00A6613F" w:rsidP="00A6613F">
      <w:pPr>
        <w:pStyle w:val="NoSpacing"/>
        <w:numPr>
          <w:ilvl w:val="1"/>
          <w:numId w:val="10"/>
        </w:numPr>
        <w:spacing w:after="240"/>
        <w:ind w:left="810"/>
        <w:jc w:val="both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 xml:space="preserve">Japanese Language Certificate: </w:t>
      </w:r>
      <w:r w:rsidRPr="00A6613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6310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6613F">
        <w:rPr>
          <w:rFonts w:ascii="Times New Roman" w:hAnsi="Times New Roman" w:cs="Times New Roman"/>
          <w:b/>
          <w:bCs/>
          <w:sz w:val="24"/>
          <w:szCs w:val="24"/>
        </w:rPr>
        <w:t xml:space="preserve"> points</w:t>
      </w:r>
      <w:r w:rsidRPr="00A661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610CA9" w14:textId="77777777" w:rsidR="00A6613F" w:rsidRPr="00A6613F" w:rsidRDefault="00A6613F" w:rsidP="00A6613F">
      <w:pPr>
        <w:pStyle w:val="NoSpacing"/>
        <w:spacing w:after="240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14:paraId="592F84A9" w14:textId="77777777" w:rsidR="00A6613F" w:rsidRPr="00A6613F" w:rsidRDefault="00A6613F" w:rsidP="00A6613F">
      <w:pPr>
        <w:pStyle w:val="NoSpacing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F013C5C" w14:textId="77777777" w:rsidR="00A6613F" w:rsidRPr="00A6613F" w:rsidRDefault="00A6613F" w:rsidP="00A6613F">
      <w:pPr>
        <w:pStyle w:val="NoSpacing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D755DA7" w14:textId="77777777" w:rsidR="00A6613F" w:rsidRPr="00A6613F" w:rsidRDefault="00A6613F" w:rsidP="00A6613F">
      <w:pPr>
        <w:pStyle w:val="NoSpacing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A96AD67" w14:textId="77777777" w:rsidR="00A6613F" w:rsidRPr="00A6613F" w:rsidRDefault="00A6613F" w:rsidP="00A6613F">
      <w:pPr>
        <w:pStyle w:val="NoSpacing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1872B2C" w14:textId="77777777" w:rsidR="00A6613F" w:rsidRPr="00A6613F" w:rsidRDefault="00A6613F" w:rsidP="00A6613F">
      <w:pPr>
        <w:pStyle w:val="NoSpacing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93265AF" w14:textId="77777777" w:rsidR="00A6613F" w:rsidRPr="00A6613F" w:rsidRDefault="00A6613F" w:rsidP="00B631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2D73BF05" w14:textId="77777777" w:rsidR="00A6613F" w:rsidRPr="00A6613F" w:rsidRDefault="00A6613F" w:rsidP="00A6613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4C73F17E" w14:textId="77777777" w:rsidR="00A6613F" w:rsidRPr="00A6613F" w:rsidRDefault="00A6613F" w:rsidP="00A6613F">
      <w:pPr>
        <w:pStyle w:val="NoSpacing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>The five shortlisted candidates will undergo a final online interview by the Chiba Institute of Technology (CIT). The interview schedule will be communicated via email.</w:t>
      </w:r>
    </w:p>
    <w:p w14:paraId="17043DFA" w14:textId="77777777" w:rsidR="00A6613F" w:rsidRPr="00A6613F" w:rsidRDefault="00A6613F" w:rsidP="00A6613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EAEBC3" w14:textId="22888E31" w:rsidR="00546C58" w:rsidRPr="00546C58" w:rsidRDefault="00546C58" w:rsidP="00546C58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546C58">
        <w:rPr>
          <w:rFonts w:ascii="Times New Roman" w:hAnsi="Times New Roman" w:cs="Times New Roman"/>
          <w:b/>
          <w:bCs/>
          <w:sz w:val="24"/>
          <w:szCs w:val="24"/>
          <w:lang w:val="en-IN"/>
        </w:rPr>
        <w:t>***</w:t>
      </w:r>
      <w:r w:rsidRPr="00546C58">
        <w:t xml:space="preserve"> </w:t>
      </w:r>
      <w:r w:rsidRPr="00546C58">
        <w:rPr>
          <w:rFonts w:ascii="Times New Roman" w:hAnsi="Times New Roman" w:cs="Times New Roman"/>
          <w:b/>
          <w:bCs/>
          <w:sz w:val="24"/>
          <w:szCs w:val="24"/>
        </w:rPr>
        <w:t xml:space="preserve">Although all major courses will be conducted in English, candidates selected for the </w:t>
      </w:r>
      <w:r w:rsidR="00705F85">
        <w:rPr>
          <w:rFonts w:ascii="Times New Roman" w:hAnsi="Times New Roman" w:cs="Times New Roman"/>
          <w:b/>
          <w:bCs/>
          <w:sz w:val="24"/>
          <w:szCs w:val="24"/>
        </w:rPr>
        <w:t>scholarship</w:t>
      </w:r>
      <w:r w:rsidRPr="00546C58">
        <w:rPr>
          <w:rFonts w:ascii="Times New Roman" w:hAnsi="Times New Roman" w:cs="Times New Roman"/>
          <w:b/>
          <w:bCs/>
          <w:sz w:val="24"/>
          <w:szCs w:val="24"/>
        </w:rPr>
        <w:t xml:space="preserve"> must study Japanese and achieve proficiency in the language.</w:t>
      </w:r>
    </w:p>
    <w:p w14:paraId="030FD1E1" w14:textId="63636E61" w:rsidR="00A6613F" w:rsidRDefault="00A6613F" w:rsidP="00A6613F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B27B113" w14:textId="77777777" w:rsidR="00A6613F" w:rsidRPr="0030042C" w:rsidRDefault="00A6613F" w:rsidP="00A6613F">
      <w:pPr>
        <w:pStyle w:val="NoSpacing"/>
        <w:jc w:val="both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14:paraId="10F34B7B" w14:textId="77777777" w:rsidR="00A6613F" w:rsidRPr="00A6613F" w:rsidRDefault="00A6613F" w:rsidP="00A6613F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6613F">
        <w:rPr>
          <w:rFonts w:ascii="Times New Roman" w:hAnsi="Times New Roman" w:cs="Times New Roman"/>
          <w:b/>
          <w:bCs/>
          <w:sz w:val="24"/>
          <w:szCs w:val="24"/>
          <w:u w:val="single"/>
        </w:rPr>
        <w:t>For any queries, please contact:</w:t>
      </w:r>
    </w:p>
    <w:p w14:paraId="60A35DA3" w14:textId="44E88727" w:rsidR="00A6613F" w:rsidRPr="00A6613F" w:rsidRDefault="00A6613F" w:rsidP="00A6613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613F">
        <w:rPr>
          <w:rFonts w:ascii="Times New Roman" w:hAnsi="Times New Roman" w:cs="Times New Roman"/>
          <w:sz w:val="24"/>
          <w:szCs w:val="24"/>
        </w:rPr>
        <w:t>Sonam Sangmo: doe.lobyon@tibet.net</w:t>
      </w:r>
      <w:r w:rsidRPr="00A6613F">
        <w:rPr>
          <w:rFonts w:ascii="Times New Roman" w:hAnsi="Times New Roman" w:cs="Times New Roman"/>
          <w:sz w:val="24"/>
          <w:szCs w:val="24"/>
        </w:rPr>
        <w:br/>
        <w:t xml:space="preserve">Tenzin Dechen: </w:t>
      </w:r>
      <w:r w:rsidR="00705F85">
        <w:rPr>
          <w:rFonts w:ascii="Times New Roman" w:hAnsi="Times New Roman" w:cs="Times New Roman"/>
          <w:sz w:val="24"/>
          <w:szCs w:val="24"/>
        </w:rPr>
        <w:t>8894163656/</w:t>
      </w:r>
      <w:r w:rsidRPr="00A6613F">
        <w:rPr>
          <w:rFonts w:ascii="Times New Roman" w:hAnsi="Times New Roman" w:cs="Times New Roman"/>
          <w:sz w:val="24"/>
          <w:szCs w:val="24"/>
        </w:rPr>
        <w:t>scholarship@tibet.net</w:t>
      </w:r>
    </w:p>
    <w:p w14:paraId="764C30A5" w14:textId="77777777" w:rsidR="00A6613F" w:rsidRPr="00A6613F" w:rsidRDefault="00A6613F" w:rsidP="00A6613F">
      <w:pPr>
        <w:pStyle w:val="NoSpacing"/>
        <w:rPr>
          <w:rFonts w:ascii="Times New Roman" w:hAnsi="Times New Roman" w:cs="Times New Roman"/>
          <w:sz w:val="2"/>
          <w:szCs w:val="2"/>
        </w:rPr>
      </w:pPr>
    </w:p>
    <w:p w14:paraId="63F32280" w14:textId="77777777" w:rsidR="00A6613F" w:rsidRPr="00A6613F" w:rsidRDefault="00A6613F" w:rsidP="00A6613F">
      <w:pPr>
        <w:pStyle w:val="NoSpacing"/>
        <w:jc w:val="right"/>
        <w:rPr>
          <w:rFonts w:ascii="Times New Roman" w:hAnsi="Times New Roman" w:cs="Times New Roman"/>
          <w:i/>
          <w:iCs/>
          <w:sz w:val="2"/>
          <w:szCs w:val="2"/>
        </w:rPr>
      </w:pPr>
    </w:p>
    <w:p w14:paraId="017F6C62" w14:textId="77777777" w:rsidR="00A6613F" w:rsidRPr="00A6613F" w:rsidRDefault="00A6613F" w:rsidP="00A6613F">
      <w:pPr>
        <w:pStyle w:val="NoSpacing"/>
        <w:jc w:val="right"/>
        <w:rPr>
          <w:rFonts w:ascii="Times New Roman" w:hAnsi="Times New Roman" w:cs="Times New Roman"/>
          <w:iCs/>
          <w:szCs w:val="24"/>
        </w:rPr>
      </w:pPr>
      <w:r w:rsidRPr="00A6613F">
        <w:rPr>
          <w:rFonts w:ascii="Times New Roman" w:hAnsi="Times New Roman" w:cs="Times New Roman"/>
          <w:iCs/>
          <w:szCs w:val="24"/>
        </w:rPr>
        <w:t xml:space="preserve">Posted by: Scholarship Section, </w:t>
      </w:r>
    </w:p>
    <w:p w14:paraId="106DA3F3" w14:textId="77777777" w:rsidR="00A6613F" w:rsidRPr="00A6613F" w:rsidRDefault="00A6613F" w:rsidP="00A6613F">
      <w:pPr>
        <w:pStyle w:val="NoSpacing"/>
        <w:jc w:val="right"/>
        <w:rPr>
          <w:rFonts w:ascii="Times New Roman" w:hAnsi="Times New Roman" w:cs="Times New Roman"/>
          <w:iCs/>
          <w:szCs w:val="24"/>
        </w:rPr>
      </w:pPr>
      <w:r w:rsidRPr="00A6613F">
        <w:rPr>
          <w:rFonts w:ascii="Times New Roman" w:hAnsi="Times New Roman" w:cs="Times New Roman"/>
          <w:iCs/>
          <w:szCs w:val="24"/>
        </w:rPr>
        <w:t xml:space="preserve">Department of Education, CTA, </w:t>
      </w:r>
    </w:p>
    <w:p w14:paraId="3F61F74B" w14:textId="459180B8" w:rsidR="00A6613F" w:rsidRPr="002124D6" w:rsidRDefault="00A6613F" w:rsidP="00A6613F">
      <w:pPr>
        <w:pStyle w:val="NoSpacing"/>
        <w:jc w:val="right"/>
        <w:rPr>
          <w:rFonts w:ascii="Times New Roman" w:hAnsi="Times New Roman" w:cs="Times New Roman"/>
          <w:b/>
          <w:bCs/>
          <w:iCs/>
          <w:szCs w:val="24"/>
        </w:rPr>
      </w:pPr>
      <w:r w:rsidRPr="002124D6">
        <w:rPr>
          <w:rFonts w:ascii="Times New Roman" w:hAnsi="Times New Roman" w:cs="Times New Roman"/>
          <w:b/>
          <w:bCs/>
          <w:iCs/>
          <w:szCs w:val="24"/>
        </w:rPr>
        <w:t xml:space="preserve">Dated: May </w:t>
      </w:r>
      <w:r w:rsidR="00B63102">
        <w:rPr>
          <w:rFonts w:ascii="Times New Roman" w:hAnsi="Times New Roman" w:cs="Times New Roman"/>
          <w:b/>
          <w:bCs/>
          <w:iCs/>
          <w:szCs w:val="24"/>
        </w:rPr>
        <w:t>18</w:t>
      </w:r>
      <w:r w:rsidRPr="002124D6">
        <w:rPr>
          <w:rFonts w:ascii="Times New Roman" w:hAnsi="Times New Roman" w:cs="Times New Roman"/>
          <w:b/>
          <w:bCs/>
          <w:iCs/>
          <w:szCs w:val="24"/>
        </w:rPr>
        <w:t>, 2026</w:t>
      </w:r>
    </w:p>
    <w:sectPr w:rsidR="00A6613F" w:rsidRPr="002124D6" w:rsidSect="001B4315">
      <w:headerReference w:type="even" r:id="rId10"/>
      <w:headerReference w:type="default" r:id="rId11"/>
      <w:headerReference w:type="first" r:id="rId12"/>
      <w:pgSz w:w="11909" w:h="16834" w:code="9"/>
      <w:pgMar w:top="2448" w:right="1440" w:bottom="1440" w:left="1440" w:header="43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74F4E" w14:textId="77777777" w:rsidR="001518DB" w:rsidRDefault="001518DB" w:rsidP="008D1C09">
      <w:r>
        <w:separator/>
      </w:r>
    </w:p>
  </w:endnote>
  <w:endnote w:type="continuationSeparator" w:id="0">
    <w:p w14:paraId="4FADD20A" w14:textId="77777777" w:rsidR="001518DB" w:rsidRDefault="001518DB" w:rsidP="008D1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Monlam Uni OuChan2">
    <w:panose1 w:val="01010100010101010101"/>
    <w:charset w:val="00"/>
    <w:family w:val="auto"/>
    <w:pitch w:val="variable"/>
    <w:sig w:usb0="A1002A87" w:usb1="1001204A" w:usb2="00000040" w:usb3="00000000" w:csb0="800101FF" w:csb1="00000000"/>
  </w:font>
  <w:font w:name="Monlam Uni Dutsa2">
    <w:panose1 w:val="01010100010101010101"/>
    <w:charset w:val="00"/>
    <w:family w:val="auto"/>
    <w:pitch w:val="variable"/>
    <w:sig w:usb0="A1002A87" w:usb1="1001204A" w:usb2="00000040" w:usb3="00000000" w:csb0="800101FF" w:csb1="00000000"/>
  </w:font>
  <w:font w:name="Monlam Uni Sans Serif">
    <w:panose1 w:val="01010100010101010101"/>
    <w:charset w:val="81"/>
    <w:family w:val="auto"/>
    <w:pitch w:val="variable"/>
    <w:sig w:usb0="A1002A87" w:usb1="190F204A" w:usb2="00000050" w:usb3="00000000" w:csb0="8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BD065" w14:textId="77777777" w:rsidR="001518DB" w:rsidRDefault="001518DB" w:rsidP="008D1C09">
      <w:r>
        <w:separator/>
      </w:r>
    </w:p>
  </w:footnote>
  <w:footnote w:type="continuationSeparator" w:id="0">
    <w:p w14:paraId="44DED610" w14:textId="77777777" w:rsidR="001518DB" w:rsidRDefault="001518DB" w:rsidP="008D1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B0027" w14:textId="34B096DF" w:rsidR="008D1C09" w:rsidRDefault="00916542">
    <w:pPr>
      <w:pStyle w:val="Header"/>
    </w:pPr>
    <w:r>
      <w:rPr>
        <w:noProof/>
        <w:lang w:bidi="th-TH"/>
      </w:rPr>
      <w:drawing>
        <wp:anchor distT="0" distB="0" distL="114300" distR="114300" simplePos="0" relativeHeight="251655680" behindDoc="1" locked="0" layoutInCell="0" allowOverlap="1" wp14:anchorId="18CFDA14" wp14:editId="6AAE1D8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1985" cy="554291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985" cy="554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C059C" w14:textId="370E64DE" w:rsidR="005F0B36" w:rsidRPr="00B21165" w:rsidRDefault="00916542" w:rsidP="003B7518">
    <w:pPr>
      <w:pStyle w:val="Header"/>
      <w:tabs>
        <w:tab w:val="clear" w:pos="4680"/>
        <w:tab w:val="clear" w:pos="9360"/>
      </w:tabs>
      <w:spacing w:line="276" w:lineRule="auto"/>
      <w:ind w:right="29"/>
      <w:jc w:val="center"/>
      <w:rPr>
        <w:rFonts w:ascii="Monlam Uni Dutsa2" w:eastAsia="Monlam Uni Sans Serif" w:hAnsi="Monlam Uni Dutsa2" w:cs="Monlam Uni Dutsa2"/>
        <w:color w:val="404040"/>
        <w:sz w:val="40"/>
        <w:szCs w:val="48"/>
      </w:rPr>
    </w:pPr>
    <w:r>
      <w:rPr>
        <w:noProof/>
        <w:lang w:bidi="th-TH"/>
      </w:rPr>
      <w:drawing>
        <wp:anchor distT="0" distB="0" distL="114300" distR="114300" simplePos="0" relativeHeight="251658752" behindDoc="1" locked="0" layoutInCell="1" allowOverlap="1" wp14:anchorId="1B3D2A2D" wp14:editId="5DB65602">
          <wp:simplePos x="0" y="0"/>
          <wp:positionH relativeFrom="column">
            <wp:posOffset>4359275</wp:posOffset>
          </wp:positionH>
          <wp:positionV relativeFrom="paragraph">
            <wp:posOffset>40005</wp:posOffset>
          </wp:positionV>
          <wp:extent cx="1803400" cy="1190625"/>
          <wp:effectExtent l="0" t="0" r="0" b="0"/>
          <wp:wrapNone/>
          <wp:docPr id="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4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th-TH"/>
      </w:rPr>
      <w:drawing>
        <wp:anchor distT="0" distB="0" distL="114300" distR="114300" simplePos="0" relativeHeight="251656704" behindDoc="0" locked="0" layoutInCell="1" allowOverlap="1" wp14:anchorId="5933A148" wp14:editId="799AD4BC">
          <wp:simplePos x="0" y="0"/>
          <wp:positionH relativeFrom="margin">
            <wp:posOffset>-285750</wp:posOffset>
          </wp:positionH>
          <wp:positionV relativeFrom="paragraph">
            <wp:posOffset>107950</wp:posOffset>
          </wp:positionV>
          <wp:extent cx="1132205" cy="1097280"/>
          <wp:effectExtent l="0" t="0" r="0" b="0"/>
          <wp:wrapNone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1165">
      <w:rPr>
        <w:rFonts w:ascii="Monlam Uni Dutsa2" w:eastAsia="Monlam Uni Sans Serif" w:hAnsi="Monlam Uni Dutsa2" w:cs="Monlam Uni Dutsa2"/>
        <w:noProof/>
        <w:color w:val="404040"/>
        <w:sz w:val="44"/>
        <w:szCs w:val="52"/>
        <w:lang w:bidi="th-TH"/>
      </w:rPr>
      <w:drawing>
        <wp:inline distT="0" distB="0" distL="0" distR="0" wp14:anchorId="2CBF2664" wp14:editId="19B3067D">
          <wp:extent cx="1828800" cy="504825"/>
          <wp:effectExtent l="0" t="0" r="0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A00F09" w14:textId="048273DF" w:rsidR="005F0B36" w:rsidRPr="00B21165" w:rsidRDefault="002D2966" w:rsidP="003B7518">
    <w:pPr>
      <w:pStyle w:val="Header"/>
      <w:tabs>
        <w:tab w:val="clear" w:pos="4680"/>
        <w:tab w:val="clear" w:pos="9360"/>
      </w:tabs>
      <w:spacing w:line="276" w:lineRule="auto"/>
      <w:ind w:right="29"/>
      <w:jc w:val="center"/>
      <w:rPr>
        <w:rFonts w:ascii="Monlam Uni Dutsa2" w:eastAsia="Monlam Uni Sans Serif" w:hAnsi="Monlam Uni Dutsa2" w:cs="Monlam Uni Dutsa2"/>
        <w:color w:val="404040"/>
        <w:sz w:val="40"/>
        <w:szCs w:val="48"/>
      </w:rPr>
    </w:pPr>
    <w:r w:rsidRPr="00B21165">
      <w:rPr>
        <w:rFonts w:ascii="Times New Roman" w:eastAsia="Monlam Uni Sans Serif" w:hAnsi="Times New Roman" w:cs="Times New Roman"/>
        <w:b/>
        <w:bCs/>
        <w:color w:val="404040"/>
        <w:sz w:val="28"/>
        <w:szCs w:val="36"/>
      </w:rPr>
      <w:t>DEPARTMENT OF EDUCATION</w:t>
    </w:r>
  </w:p>
  <w:p w14:paraId="7E6D8C2E" w14:textId="1FEB785A" w:rsidR="002D2966" w:rsidRPr="00B21165" w:rsidRDefault="00916542" w:rsidP="003B7518">
    <w:pPr>
      <w:pStyle w:val="Header"/>
      <w:tabs>
        <w:tab w:val="clear" w:pos="4680"/>
        <w:tab w:val="clear" w:pos="9360"/>
      </w:tabs>
      <w:spacing w:after="120" w:line="276" w:lineRule="auto"/>
      <w:ind w:right="29"/>
      <w:jc w:val="center"/>
      <w:rPr>
        <w:rFonts w:ascii="Monlam Uni Dutsa2" w:eastAsia="Monlam Uni Sans Serif" w:hAnsi="Monlam Uni Dutsa2" w:cs="Monlam Uni Dutsa2"/>
        <w:color w:val="404040"/>
        <w:sz w:val="40"/>
        <w:szCs w:val="48"/>
      </w:rPr>
    </w:pPr>
    <w:r>
      <w:rPr>
        <w:noProof/>
        <w:lang w:bidi="th-TH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3C309EFF" wp14:editId="51F0DA17">
              <wp:simplePos x="0" y="0"/>
              <wp:positionH relativeFrom="margin">
                <wp:align>center</wp:align>
              </wp:positionH>
              <wp:positionV relativeFrom="paragraph">
                <wp:posOffset>344169</wp:posOffset>
              </wp:positionV>
              <wp:extent cx="5943600" cy="0"/>
              <wp:effectExtent l="0" t="0" r="0" b="0"/>
              <wp:wrapNone/>
              <wp:docPr id="1348904602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EEE666" id="Straight Connector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page" from="0,27.1pt" to="468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" strokecolor="red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2D2966" w:rsidRPr="00B21165">
      <w:rPr>
        <w:rFonts w:ascii="Times New Roman" w:eastAsia="Monlam Uni Sans Serif" w:hAnsi="Times New Roman" w:cs="Times New Roman"/>
        <w:color w:val="404040"/>
        <w:sz w:val="28"/>
        <w:szCs w:val="36"/>
      </w:rPr>
      <w:t>Central Tibetan Administration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C1F78" w14:textId="77777777" w:rsidR="008D1C09" w:rsidRDefault="00000000">
    <w:pPr>
      <w:pStyle w:val="Header"/>
    </w:pPr>
    <w:r>
      <w:rPr>
        <w:noProof/>
      </w:rPr>
      <w:pict w14:anchorId="1B53A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450.55pt;height:436.45pt;z-index:-251656704;mso-wrap-edited:f;mso-position-horizontal:center;mso-position-horizontal-relative:margin;mso-position-vertical:center;mso-position-vertical-relative:margin" o:allowincell="f">
          <v:imagedata r:id="rId1" o:title="cta_logo_r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35C7F"/>
    <w:multiLevelType w:val="hybridMultilevel"/>
    <w:tmpl w:val="8DA805B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7002F"/>
    <w:multiLevelType w:val="hybridMultilevel"/>
    <w:tmpl w:val="18281840"/>
    <w:lvl w:ilvl="0" w:tplc="C11A8140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C11A8140">
      <w:start w:val="1"/>
      <w:numFmt w:val="lowerRoman"/>
      <w:lvlText w:val="%2)"/>
      <w:lvlJc w:val="left"/>
      <w:pPr>
        <w:ind w:left="1440" w:hanging="36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203B6"/>
    <w:multiLevelType w:val="hybridMultilevel"/>
    <w:tmpl w:val="AB80EB9A"/>
    <w:lvl w:ilvl="0" w:tplc="9DF0898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E0D8E"/>
    <w:multiLevelType w:val="hybridMultilevel"/>
    <w:tmpl w:val="73284C7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B3158"/>
    <w:multiLevelType w:val="hybridMultilevel"/>
    <w:tmpl w:val="A53A2B02"/>
    <w:lvl w:ilvl="0" w:tplc="295E61BA">
      <w:start w:val="1"/>
      <w:numFmt w:val="decimal"/>
      <w:lvlText w:val="%1."/>
      <w:lvlJc w:val="left"/>
      <w:pPr>
        <w:ind w:left="720" w:hanging="360"/>
      </w:pPr>
    </w:lvl>
    <w:lvl w:ilvl="1" w:tplc="F21EFD5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3B2FCF"/>
    <w:multiLevelType w:val="hybridMultilevel"/>
    <w:tmpl w:val="1398101A"/>
    <w:lvl w:ilvl="0" w:tplc="611E489C">
      <w:start w:val="1"/>
      <w:numFmt w:val="lowerRoman"/>
      <w:lvlText w:val="%1)"/>
      <w:lvlJc w:val="left"/>
      <w:pPr>
        <w:ind w:left="99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50" w:hanging="360"/>
      </w:pPr>
    </w:lvl>
    <w:lvl w:ilvl="2" w:tplc="4009001B" w:tentative="1">
      <w:start w:val="1"/>
      <w:numFmt w:val="lowerRoman"/>
      <w:lvlText w:val="%3."/>
      <w:lvlJc w:val="right"/>
      <w:pPr>
        <w:ind w:left="2070" w:hanging="180"/>
      </w:pPr>
    </w:lvl>
    <w:lvl w:ilvl="3" w:tplc="4009000F" w:tentative="1">
      <w:start w:val="1"/>
      <w:numFmt w:val="decimal"/>
      <w:lvlText w:val="%4."/>
      <w:lvlJc w:val="left"/>
      <w:pPr>
        <w:ind w:left="2790" w:hanging="360"/>
      </w:pPr>
    </w:lvl>
    <w:lvl w:ilvl="4" w:tplc="40090019" w:tentative="1">
      <w:start w:val="1"/>
      <w:numFmt w:val="lowerLetter"/>
      <w:lvlText w:val="%5."/>
      <w:lvlJc w:val="left"/>
      <w:pPr>
        <w:ind w:left="3510" w:hanging="360"/>
      </w:pPr>
    </w:lvl>
    <w:lvl w:ilvl="5" w:tplc="4009001B" w:tentative="1">
      <w:start w:val="1"/>
      <w:numFmt w:val="lowerRoman"/>
      <w:lvlText w:val="%6."/>
      <w:lvlJc w:val="right"/>
      <w:pPr>
        <w:ind w:left="4230" w:hanging="180"/>
      </w:pPr>
    </w:lvl>
    <w:lvl w:ilvl="6" w:tplc="4009000F" w:tentative="1">
      <w:start w:val="1"/>
      <w:numFmt w:val="decimal"/>
      <w:lvlText w:val="%7."/>
      <w:lvlJc w:val="left"/>
      <w:pPr>
        <w:ind w:left="4950" w:hanging="360"/>
      </w:pPr>
    </w:lvl>
    <w:lvl w:ilvl="7" w:tplc="40090019" w:tentative="1">
      <w:start w:val="1"/>
      <w:numFmt w:val="lowerLetter"/>
      <w:lvlText w:val="%8."/>
      <w:lvlJc w:val="left"/>
      <w:pPr>
        <w:ind w:left="5670" w:hanging="360"/>
      </w:pPr>
    </w:lvl>
    <w:lvl w:ilvl="8" w:tplc="40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47D1597E"/>
    <w:multiLevelType w:val="hybridMultilevel"/>
    <w:tmpl w:val="1DA6AF04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54CE3A1F"/>
    <w:multiLevelType w:val="hybridMultilevel"/>
    <w:tmpl w:val="E3E2F2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010849"/>
    <w:multiLevelType w:val="hybridMultilevel"/>
    <w:tmpl w:val="15B64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0E6FAC"/>
    <w:multiLevelType w:val="hybridMultilevel"/>
    <w:tmpl w:val="DA58E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C55A88"/>
    <w:multiLevelType w:val="hybridMultilevel"/>
    <w:tmpl w:val="D564EDE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278863">
    <w:abstractNumId w:val="8"/>
  </w:num>
  <w:num w:numId="2" w16cid:durableId="450442899">
    <w:abstractNumId w:val="9"/>
  </w:num>
  <w:num w:numId="3" w16cid:durableId="513035989">
    <w:abstractNumId w:val="6"/>
  </w:num>
  <w:num w:numId="4" w16cid:durableId="495387752">
    <w:abstractNumId w:val="0"/>
  </w:num>
  <w:num w:numId="5" w16cid:durableId="1331758048">
    <w:abstractNumId w:val="7"/>
  </w:num>
  <w:num w:numId="6" w16cid:durableId="1146363797">
    <w:abstractNumId w:val="2"/>
  </w:num>
  <w:num w:numId="7" w16cid:durableId="2118021512">
    <w:abstractNumId w:val="3"/>
  </w:num>
  <w:num w:numId="8" w16cid:durableId="1895965365">
    <w:abstractNumId w:val="10"/>
  </w:num>
  <w:num w:numId="9" w16cid:durableId="1447002095">
    <w:abstractNumId w:val="4"/>
  </w:num>
  <w:num w:numId="10" w16cid:durableId="1535776507">
    <w:abstractNumId w:val="1"/>
  </w:num>
  <w:num w:numId="11" w16cid:durableId="8156101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81D"/>
    <w:rsid w:val="00013D69"/>
    <w:rsid w:val="00025EAC"/>
    <w:rsid w:val="00032C1C"/>
    <w:rsid w:val="000362A0"/>
    <w:rsid w:val="00044349"/>
    <w:rsid w:val="000513B6"/>
    <w:rsid w:val="00051722"/>
    <w:rsid w:val="00053BD1"/>
    <w:rsid w:val="000663E8"/>
    <w:rsid w:val="00087B70"/>
    <w:rsid w:val="000947FF"/>
    <w:rsid w:val="00096D04"/>
    <w:rsid w:val="000A0EA4"/>
    <w:rsid w:val="000B2B95"/>
    <w:rsid w:val="000B6700"/>
    <w:rsid w:val="000D0936"/>
    <w:rsid w:val="000D5899"/>
    <w:rsid w:val="000E53AB"/>
    <w:rsid w:val="0010279C"/>
    <w:rsid w:val="00110EBC"/>
    <w:rsid w:val="00112121"/>
    <w:rsid w:val="00117516"/>
    <w:rsid w:val="00123BEB"/>
    <w:rsid w:val="001518DB"/>
    <w:rsid w:val="001A3CBD"/>
    <w:rsid w:val="001B2D47"/>
    <w:rsid w:val="001B4315"/>
    <w:rsid w:val="001B6C7A"/>
    <w:rsid w:val="001C3077"/>
    <w:rsid w:val="001D372E"/>
    <w:rsid w:val="001E5991"/>
    <w:rsid w:val="001E5BCB"/>
    <w:rsid w:val="001E7E99"/>
    <w:rsid w:val="001F03D6"/>
    <w:rsid w:val="001F3C2A"/>
    <w:rsid w:val="001F448A"/>
    <w:rsid w:val="002124D6"/>
    <w:rsid w:val="00214B70"/>
    <w:rsid w:val="00216EDC"/>
    <w:rsid w:val="00227F05"/>
    <w:rsid w:val="00243686"/>
    <w:rsid w:val="00246C92"/>
    <w:rsid w:val="00246F83"/>
    <w:rsid w:val="00273BC6"/>
    <w:rsid w:val="002D2966"/>
    <w:rsid w:val="002D38D9"/>
    <w:rsid w:val="002D72E3"/>
    <w:rsid w:val="002E19D9"/>
    <w:rsid w:val="002E6149"/>
    <w:rsid w:val="0030042C"/>
    <w:rsid w:val="00302826"/>
    <w:rsid w:val="00307E07"/>
    <w:rsid w:val="00310397"/>
    <w:rsid w:val="00313DCC"/>
    <w:rsid w:val="003357DF"/>
    <w:rsid w:val="00340AA8"/>
    <w:rsid w:val="003410B5"/>
    <w:rsid w:val="00342BBD"/>
    <w:rsid w:val="00365DAE"/>
    <w:rsid w:val="00366751"/>
    <w:rsid w:val="00375700"/>
    <w:rsid w:val="003776DC"/>
    <w:rsid w:val="00377795"/>
    <w:rsid w:val="00382490"/>
    <w:rsid w:val="00396164"/>
    <w:rsid w:val="003A59E8"/>
    <w:rsid w:val="003A5BD6"/>
    <w:rsid w:val="003B7518"/>
    <w:rsid w:val="003C3A68"/>
    <w:rsid w:val="003D5742"/>
    <w:rsid w:val="003E1FFC"/>
    <w:rsid w:val="0040547F"/>
    <w:rsid w:val="00407E88"/>
    <w:rsid w:val="004131AF"/>
    <w:rsid w:val="00416051"/>
    <w:rsid w:val="00436DF1"/>
    <w:rsid w:val="00444512"/>
    <w:rsid w:val="00476B27"/>
    <w:rsid w:val="004807DE"/>
    <w:rsid w:val="004841AA"/>
    <w:rsid w:val="004B238C"/>
    <w:rsid w:val="004B6467"/>
    <w:rsid w:val="004C5E18"/>
    <w:rsid w:val="004E4748"/>
    <w:rsid w:val="00512D50"/>
    <w:rsid w:val="00522E2E"/>
    <w:rsid w:val="00526DB5"/>
    <w:rsid w:val="00531C19"/>
    <w:rsid w:val="00532201"/>
    <w:rsid w:val="00542E66"/>
    <w:rsid w:val="00546C58"/>
    <w:rsid w:val="005503C4"/>
    <w:rsid w:val="00551EE7"/>
    <w:rsid w:val="00555D37"/>
    <w:rsid w:val="005649BA"/>
    <w:rsid w:val="0057038B"/>
    <w:rsid w:val="00570AE1"/>
    <w:rsid w:val="005838B7"/>
    <w:rsid w:val="00586230"/>
    <w:rsid w:val="00586EFE"/>
    <w:rsid w:val="00591818"/>
    <w:rsid w:val="00593789"/>
    <w:rsid w:val="005946BC"/>
    <w:rsid w:val="005B4902"/>
    <w:rsid w:val="005B7216"/>
    <w:rsid w:val="005D226A"/>
    <w:rsid w:val="005F0B36"/>
    <w:rsid w:val="005F191F"/>
    <w:rsid w:val="005F210B"/>
    <w:rsid w:val="006016B3"/>
    <w:rsid w:val="00603CF1"/>
    <w:rsid w:val="00604AF9"/>
    <w:rsid w:val="00605584"/>
    <w:rsid w:val="00605F08"/>
    <w:rsid w:val="00617A2B"/>
    <w:rsid w:val="0062567A"/>
    <w:rsid w:val="00653161"/>
    <w:rsid w:val="0066623E"/>
    <w:rsid w:val="006718A9"/>
    <w:rsid w:val="00672F52"/>
    <w:rsid w:val="006824D7"/>
    <w:rsid w:val="00686C66"/>
    <w:rsid w:val="0069075F"/>
    <w:rsid w:val="006A4D39"/>
    <w:rsid w:val="006B3DF3"/>
    <w:rsid w:val="006C426C"/>
    <w:rsid w:val="006D06FD"/>
    <w:rsid w:val="006D0FE9"/>
    <w:rsid w:val="006E5216"/>
    <w:rsid w:val="006E7EDD"/>
    <w:rsid w:val="006F1566"/>
    <w:rsid w:val="00705E59"/>
    <w:rsid w:val="00705F85"/>
    <w:rsid w:val="00717828"/>
    <w:rsid w:val="007277D8"/>
    <w:rsid w:val="007401C3"/>
    <w:rsid w:val="00747E46"/>
    <w:rsid w:val="0075158B"/>
    <w:rsid w:val="007677AA"/>
    <w:rsid w:val="00777E3B"/>
    <w:rsid w:val="00784100"/>
    <w:rsid w:val="0078603C"/>
    <w:rsid w:val="00792B49"/>
    <w:rsid w:val="007A6C0A"/>
    <w:rsid w:val="007B1DFE"/>
    <w:rsid w:val="007C44A7"/>
    <w:rsid w:val="007D06BC"/>
    <w:rsid w:val="007D17ED"/>
    <w:rsid w:val="007D7B0F"/>
    <w:rsid w:val="007E0E13"/>
    <w:rsid w:val="007F54AF"/>
    <w:rsid w:val="0081339C"/>
    <w:rsid w:val="00830AE2"/>
    <w:rsid w:val="00841FCA"/>
    <w:rsid w:val="0085589D"/>
    <w:rsid w:val="0086578B"/>
    <w:rsid w:val="00866165"/>
    <w:rsid w:val="0087082B"/>
    <w:rsid w:val="00872171"/>
    <w:rsid w:val="008813C7"/>
    <w:rsid w:val="00886D18"/>
    <w:rsid w:val="008942BE"/>
    <w:rsid w:val="0089603C"/>
    <w:rsid w:val="008A5273"/>
    <w:rsid w:val="008A5CDA"/>
    <w:rsid w:val="008B0F96"/>
    <w:rsid w:val="008B2C76"/>
    <w:rsid w:val="008B7332"/>
    <w:rsid w:val="008C1702"/>
    <w:rsid w:val="008D0C9A"/>
    <w:rsid w:val="008D1C09"/>
    <w:rsid w:val="008E222B"/>
    <w:rsid w:val="008F5250"/>
    <w:rsid w:val="008F5E6E"/>
    <w:rsid w:val="00900C77"/>
    <w:rsid w:val="0090581E"/>
    <w:rsid w:val="00906038"/>
    <w:rsid w:val="0091251D"/>
    <w:rsid w:val="00916542"/>
    <w:rsid w:val="00917600"/>
    <w:rsid w:val="0092196D"/>
    <w:rsid w:val="00932B6A"/>
    <w:rsid w:val="0094431F"/>
    <w:rsid w:val="00982B01"/>
    <w:rsid w:val="0098481D"/>
    <w:rsid w:val="009861A8"/>
    <w:rsid w:val="009C0D4E"/>
    <w:rsid w:val="009C13BB"/>
    <w:rsid w:val="009C1843"/>
    <w:rsid w:val="009E3029"/>
    <w:rsid w:val="009F1122"/>
    <w:rsid w:val="009F21EE"/>
    <w:rsid w:val="00A05060"/>
    <w:rsid w:val="00A104C8"/>
    <w:rsid w:val="00A61151"/>
    <w:rsid w:val="00A653D8"/>
    <w:rsid w:val="00A6613F"/>
    <w:rsid w:val="00A75FD4"/>
    <w:rsid w:val="00A8652D"/>
    <w:rsid w:val="00A96BAA"/>
    <w:rsid w:val="00AD160C"/>
    <w:rsid w:val="00AE2296"/>
    <w:rsid w:val="00AF34CA"/>
    <w:rsid w:val="00B04F9D"/>
    <w:rsid w:val="00B14CFF"/>
    <w:rsid w:val="00B21165"/>
    <w:rsid w:val="00B324B4"/>
    <w:rsid w:val="00B34A34"/>
    <w:rsid w:val="00B42170"/>
    <w:rsid w:val="00B422CF"/>
    <w:rsid w:val="00B44C9E"/>
    <w:rsid w:val="00B50D82"/>
    <w:rsid w:val="00B54CD5"/>
    <w:rsid w:val="00B63102"/>
    <w:rsid w:val="00B70787"/>
    <w:rsid w:val="00B7152B"/>
    <w:rsid w:val="00B74F4A"/>
    <w:rsid w:val="00B82027"/>
    <w:rsid w:val="00B92045"/>
    <w:rsid w:val="00BA3701"/>
    <w:rsid w:val="00BB5F02"/>
    <w:rsid w:val="00BB6F72"/>
    <w:rsid w:val="00BB712D"/>
    <w:rsid w:val="00BC1D71"/>
    <w:rsid w:val="00BF7A39"/>
    <w:rsid w:val="00C01CA9"/>
    <w:rsid w:val="00C020EB"/>
    <w:rsid w:val="00C15B0A"/>
    <w:rsid w:val="00C40C43"/>
    <w:rsid w:val="00C46252"/>
    <w:rsid w:val="00C517CA"/>
    <w:rsid w:val="00C564D9"/>
    <w:rsid w:val="00C676A6"/>
    <w:rsid w:val="00CB283F"/>
    <w:rsid w:val="00CD7375"/>
    <w:rsid w:val="00CE1AD1"/>
    <w:rsid w:val="00CE7AFD"/>
    <w:rsid w:val="00CF0F69"/>
    <w:rsid w:val="00CF1CA8"/>
    <w:rsid w:val="00D2071E"/>
    <w:rsid w:val="00D34C01"/>
    <w:rsid w:val="00D4068B"/>
    <w:rsid w:val="00D40B53"/>
    <w:rsid w:val="00D765F6"/>
    <w:rsid w:val="00D8259B"/>
    <w:rsid w:val="00DC262D"/>
    <w:rsid w:val="00DC759B"/>
    <w:rsid w:val="00DE4916"/>
    <w:rsid w:val="00DE4DEC"/>
    <w:rsid w:val="00E00501"/>
    <w:rsid w:val="00E01BCE"/>
    <w:rsid w:val="00E0483E"/>
    <w:rsid w:val="00E106CA"/>
    <w:rsid w:val="00E17E4E"/>
    <w:rsid w:val="00E26E73"/>
    <w:rsid w:val="00E449AD"/>
    <w:rsid w:val="00E44F28"/>
    <w:rsid w:val="00E509DF"/>
    <w:rsid w:val="00E52289"/>
    <w:rsid w:val="00E57534"/>
    <w:rsid w:val="00E609FF"/>
    <w:rsid w:val="00E61965"/>
    <w:rsid w:val="00E673AA"/>
    <w:rsid w:val="00E724EB"/>
    <w:rsid w:val="00EA0241"/>
    <w:rsid w:val="00EA136D"/>
    <w:rsid w:val="00EA2C3E"/>
    <w:rsid w:val="00EA6DED"/>
    <w:rsid w:val="00EB355D"/>
    <w:rsid w:val="00EB554D"/>
    <w:rsid w:val="00EB66DA"/>
    <w:rsid w:val="00EC5C0D"/>
    <w:rsid w:val="00EC7B7D"/>
    <w:rsid w:val="00ED2F0E"/>
    <w:rsid w:val="00EE1F82"/>
    <w:rsid w:val="00F0020A"/>
    <w:rsid w:val="00F00713"/>
    <w:rsid w:val="00F0318B"/>
    <w:rsid w:val="00F14477"/>
    <w:rsid w:val="00F17DA7"/>
    <w:rsid w:val="00F31BD1"/>
    <w:rsid w:val="00F600AC"/>
    <w:rsid w:val="00F62C52"/>
    <w:rsid w:val="00F65D90"/>
    <w:rsid w:val="00F672AE"/>
    <w:rsid w:val="00F71823"/>
    <w:rsid w:val="00F74A51"/>
    <w:rsid w:val="00F90035"/>
    <w:rsid w:val="00F9220B"/>
    <w:rsid w:val="00F96A58"/>
    <w:rsid w:val="00FB44F5"/>
    <w:rsid w:val="00FD6565"/>
    <w:rsid w:val="00FE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9D9658"/>
  <w15:chartTrackingRefBased/>
  <w15:docId w15:val="{A59548EC-66D9-49AB-B607-7BD78AA12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Microsoft Himalaya"/>
        <w:lang w:val="en-IN" w:eastAsia="zh-CN" w:bidi="bo-C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81D"/>
    <w:pPr>
      <w:spacing w:after="160" w:line="259" w:lineRule="auto"/>
    </w:pPr>
    <w:rPr>
      <w:sz w:val="22"/>
      <w:szCs w:val="22"/>
      <w:lang w:val="en-US" w:eastAsia="en-US" w:bidi="ar-SA"/>
    </w:rPr>
  </w:style>
  <w:style w:type="paragraph" w:styleId="Heading2">
    <w:name w:val="heading 2"/>
    <w:basedOn w:val="Normal"/>
    <w:link w:val="Heading2Char"/>
    <w:uiPriority w:val="9"/>
    <w:qFormat/>
    <w:rsid w:val="00ED2F0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1C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C09"/>
  </w:style>
  <w:style w:type="paragraph" w:styleId="Footer">
    <w:name w:val="footer"/>
    <w:basedOn w:val="Normal"/>
    <w:link w:val="FooterChar"/>
    <w:uiPriority w:val="99"/>
    <w:unhideWhenUsed/>
    <w:rsid w:val="008D1C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C09"/>
  </w:style>
  <w:style w:type="character" w:styleId="Hyperlink">
    <w:name w:val="Hyperlink"/>
    <w:uiPriority w:val="99"/>
    <w:unhideWhenUsed/>
    <w:rsid w:val="008D1C09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8D1C0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D1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86EFE"/>
    <w:pPr>
      <w:autoSpaceDE w:val="0"/>
      <w:autoSpaceDN w:val="0"/>
      <w:adjustRightInd w:val="0"/>
    </w:pPr>
    <w:rPr>
      <w:rFonts w:ascii="Monlam Uni OuChan2" w:hAnsi="Monlam Uni OuChan2" w:cs="Monlam Uni OuChan2"/>
      <w:color w:val="000000"/>
      <w:sz w:val="24"/>
      <w:szCs w:val="24"/>
      <w:lang w:val="en-US" w:eastAsia="en-US" w:bidi="th-TH"/>
    </w:rPr>
  </w:style>
  <w:style w:type="character" w:customStyle="1" w:styleId="Heading2Char">
    <w:name w:val="Heading 2 Char"/>
    <w:link w:val="Heading2"/>
    <w:uiPriority w:val="9"/>
    <w:rsid w:val="00ED2F0E"/>
    <w:rPr>
      <w:rFonts w:ascii="Times New Roman" w:eastAsia="Times New Roman" w:hAnsi="Times New Roman" w:cs="Times New Roman"/>
      <w:b/>
      <w:bCs/>
      <w:sz w:val="36"/>
      <w:szCs w:val="36"/>
      <w:lang w:val="en-US" w:bidi="th-TH"/>
    </w:rPr>
  </w:style>
  <w:style w:type="paragraph" w:styleId="ListParagraph">
    <w:name w:val="List Paragraph"/>
    <w:basedOn w:val="Normal"/>
    <w:uiPriority w:val="34"/>
    <w:qFormat/>
    <w:rsid w:val="00E509D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F1CA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bidi="th-TH"/>
    </w:rPr>
  </w:style>
  <w:style w:type="character" w:customStyle="1" w:styleId="il">
    <w:name w:val="il"/>
    <w:basedOn w:val="DefaultParagraphFont"/>
    <w:rsid w:val="00CF1CA8"/>
  </w:style>
  <w:style w:type="paragraph" w:styleId="NoSpacing">
    <w:name w:val="No Spacing"/>
    <w:uiPriority w:val="1"/>
    <w:qFormat/>
    <w:rsid w:val="00D40B53"/>
    <w:rPr>
      <w:sz w:val="22"/>
      <w:szCs w:val="22"/>
      <w:lang w:val="en-US"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E106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4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7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okS8mLK2HKQiP4q1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herig.org/wp-content/uploads/2023/05/New-DoE-Form-A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cationSecretary\Documents\Custom%20Office%20Templates\DoE%20Goton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DoE Goton Letterhead</Template>
  <TotalTime>332</TotalTime>
  <Pages>1</Pages>
  <Words>526</Words>
  <Characters>2895</Characters>
  <Application>Microsoft Office Word</Application>
  <DocSecurity>0</DocSecurity>
  <Lines>131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TCRC</Company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 Secretary</dc:creator>
  <cp:keywords>SLF Nepal</cp:keywords>
  <dc:description/>
  <cp:lastModifiedBy>F35</cp:lastModifiedBy>
  <cp:revision>31</cp:revision>
  <cp:lastPrinted>2026-05-18T10:29:00Z</cp:lastPrinted>
  <dcterms:created xsi:type="dcterms:W3CDTF">2025-08-22T06:15:00Z</dcterms:created>
  <dcterms:modified xsi:type="dcterms:W3CDTF">2026-05-18T10:30:00Z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688c98b271e8bb64206ca59a9e4987e88114d1c8921e0567962aae0061a06fd4</vt:lpwstr>
  </property>
</Properties>
</file>